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horzAnchor="margin" w:tblpXSpec="center" w:tblpY="460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RPr="000E6D2B" w14:paraId="04FF7841" w14:textId="77777777" w:rsidTr="000E6D2B">
        <w:trPr>
          <w:trHeight w:val="2730"/>
        </w:trPr>
        <w:tc>
          <w:tcPr>
            <w:tcW w:w="10230" w:type="dxa"/>
          </w:tcPr>
          <w:p w14:paraId="1621B0E5" w14:textId="4C04CCB7" w:rsidR="00AF300E" w:rsidRPr="000E6D2B" w:rsidRDefault="00AF300E" w:rsidP="000E6D2B">
            <w:pPr>
              <w:pStyle w:val="Nagwek1"/>
              <w:framePr w:hSpace="0" w:wrap="auto" w:vAnchor="margin" w:xAlign="left" w:yAlign="inline"/>
              <w:rPr>
                <w:color w:val="FF0000"/>
                <w:sz w:val="96"/>
                <w:szCs w:val="96"/>
                <w:lang w:bidi="pl-PL"/>
              </w:rPr>
            </w:pPr>
            <w:r w:rsidRPr="000E6D2B">
              <w:rPr>
                <w:color w:val="FF0000"/>
                <w:sz w:val="96"/>
                <w:szCs w:val="96"/>
                <w:lang w:bidi="pl-PL"/>
              </w:rPr>
              <w:t xml:space="preserve">ZAPROSZENIE NA </w:t>
            </w:r>
            <w:r w:rsidR="000E6D2B" w:rsidRPr="000E6D2B">
              <w:rPr>
                <w:color w:val="FF0000"/>
                <w:sz w:val="96"/>
                <w:szCs w:val="96"/>
                <w:lang w:bidi="pl-PL"/>
              </w:rPr>
              <w:t>oAZĘ</w:t>
            </w:r>
          </w:p>
          <w:p w14:paraId="6F2E75B9" w14:textId="0BDDEE25" w:rsidR="000E6D2B" w:rsidRPr="000E6D2B" w:rsidRDefault="000E6D2B" w:rsidP="000E6D2B">
            <w:pPr>
              <w:jc w:val="center"/>
              <w:rPr>
                <w:szCs w:val="24"/>
                <w:lang w:bidi="pl-PL"/>
              </w:rPr>
            </w:pPr>
            <w:r w:rsidRPr="000E6D2B">
              <w:rPr>
                <w:szCs w:val="24"/>
                <w:lang w:bidi="pl-PL"/>
              </w:rPr>
              <w:t>PARAFIA MBNP W LUBARTOWIE</w:t>
            </w:r>
          </w:p>
          <w:p w14:paraId="258BF33F" w14:textId="77777777" w:rsidR="00AF300E" w:rsidRPr="000E6D2B" w:rsidRDefault="00AF300E" w:rsidP="000E6D2B">
            <w:pPr>
              <w:jc w:val="center"/>
              <w:rPr>
                <w:szCs w:val="24"/>
              </w:rPr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:rsidRPr="000E6D2B" w14:paraId="4B959A02" w14:textId="77777777" w:rsidTr="00AF300E">
        <w:trPr>
          <w:trHeight w:val="1445"/>
        </w:trPr>
        <w:tc>
          <w:tcPr>
            <w:tcW w:w="10228" w:type="dxa"/>
          </w:tcPr>
          <w:p w14:paraId="57B50A36" w14:textId="5BCD0852" w:rsidR="00AF300E" w:rsidRPr="000E6D2B" w:rsidRDefault="000E6D2B" w:rsidP="000E6D2B">
            <w:pPr>
              <w:spacing w:after="100"/>
              <w:jc w:val="center"/>
              <w:rPr>
                <w:szCs w:val="24"/>
              </w:rPr>
            </w:pPr>
            <w:r w:rsidRPr="000E6D2B">
              <w:rPr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5408" behindDoc="1" locked="0" layoutInCell="1" allowOverlap="1" wp14:anchorId="0CB31718" wp14:editId="6F8F95E8">
                      <wp:simplePos x="0" y="0"/>
                      <wp:positionH relativeFrom="column">
                        <wp:posOffset>-610870</wp:posOffset>
                      </wp:positionH>
                      <wp:positionV relativeFrom="paragraph">
                        <wp:posOffset>5694680</wp:posOffset>
                      </wp:positionV>
                      <wp:extent cx="7772400" cy="635"/>
                      <wp:effectExtent l="0" t="0" r="0" b="0"/>
                      <wp:wrapNone/>
                      <wp:docPr id="7" name="Pole tekstowe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72400" cy="635"/>
                              </a:xfrm>
                              <a:prstGeom prst="rect">
                                <a:avLst/>
                              </a:prstGeom>
                              <a:solidFill>
                                <a:prstClr val="white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473B513" w14:textId="263402B3" w:rsidR="000E6D2B" w:rsidRPr="00D45C30" w:rsidRDefault="000E6D2B" w:rsidP="000E6D2B">
                                  <w:pPr>
                                    <w:pStyle w:val="Legenda"/>
                                    <w:rPr>
                                      <w:noProof/>
                                      <w:sz w:val="32"/>
                                      <w:szCs w:val="26"/>
                                      <w:lang w:bidi="pl-PL"/>
                                    </w:rPr>
                                  </w:pPr>
                                  <w:r>
                                    <w:t xml:space="preserve">Rysunek </w:t>
                                  </w:r>
                                  <w:fldSimple w:instr=" SEQ Rysunek \* ARABIC ">
                                    <w:r w:rsidR="00D455D4">
                                      <w:rPr>
                                        <w:noProof/>
                                      </w:rPr>
                                      <w:t>1</w:t>
                                    </w:r>
                                  </w:fldSimple>
                                  <w:r>
                                    <w:t>ANIMATORZY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0CB31718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Pole tekstowe 7" o:spid="_x0000_s1026" type="#_x0000_t202" style="position:absolute;left:0;text-align:left;margin-left:-48.1pt;margin-top:448.4pt;width:612pt;height:.05pt;z-index:-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" stroked="f">
                      <v:textbox style="mso-fit-shape-to-text:t" inset="0,0,0,0">
                        <w:txbxContent>
                          <w:p w14:paraId="4473B513" w14:textId="263402B3" w:rsidR="000E6D2B" w:rsidRPr="00D45C30" w:rsidRDefault="000E6D2B" w:rsidP="000E6D2B">
                            <w:pPr>
                              <w:pStyle w:val="Legenda"/>
                              <w:rPr>
                                <w:noProof/>
                                <w:sz w:val="32"/>
                                <w:szCs w:val="26"/>
                                <w:lang w:bidi="pl-PL"/>
                              </w:rPr>
                            </w:pPr>
                            <w:r>
                              <w:t xml:space="preserve">Rysunek </w:t>
                            </w:r>
                            <w:fldSimple w:instr=" SEQ Rysunek \* ARABIC ">
                              <w:r w:rsidR="00D455D4">
                                <w:rPr>
                                  <w:noProof/>
                                </w:rPr>
                                <w:t>1</w:t>
                              </w:r>
                            </w:fldSimple>
                            <w:r>
                              <w:t>ANIMATORZY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F3E1417" w14:textId="77777777" w:rsidR="00AF300E" w:rsidRPr="000E6D2B" w:rsidRDefault="00AF300E" w:rsidP="000E6D2B">
            <w:pPr>
              <w:jc w:val="center"/>
              <w:rPr>
                <w:szCs w:val="24"/>
              </w:rPr>
            </w:pPr>
          </w:p>
        </w:tc>
      </w:tr>
      <w:tr w:rsidR="00AF300E" w14:paraId="36015ADC" w14:textId="77777777" w:rsidTr="00AF300E">
        <w:trPr>
          <w:trHeight w:val="1890"/>
        </w:trPr>
        <w:tc>
          <w:tcPr>
            <w:tcW w:w="10228" w:type="dxa"/>
          </w:tcPr>
          <w:p w14:paraId="45422EE5" w14:textId="660BFABE" w:rsidR="00AF300E" w:rsidRPr="00AF300E" w:rsidRDefault="000E6D2B" w:rsidP="00AF300E">
            <w:pPr>
              <w:spacing w:after="100"/>
              <w:jc w:val="center"/>
            </w:pPr>
            <w:r>
              <w:rPr>
                <w:noProof/>
                <w:lang w:bidi="pl-PL"/>
              </w:rPr>
              <w:drawing>
                <wp:anchor distT="0" distB="0" distL="114300" distR="114300" simplePos="0" relativeHeight="251658240" behindDoc="1" locked="0" layoutInCell="1" allowOverlap="1" wp14:anchorId="3D0F3BDB" wp14:editId="007539DF">
                  <wp:simplePos x="0" y="0"/>
                  <wp:positionH relativeFrom="margin">
                    <wp:posOffset>-610870</wp:posOffset>
                  </wp:positionH>
                  <wp:positionV relativeFrom="paragraph">
                    <wp:posOffset>-6023610</wp:posOffset>
                  </wp:positionV>
                  <wp:extent cx="7772400" cy="10706100"/>
                  <wp:effectExtent l="0" t="0" r="0" b="0"/>
                  <wp:wrapNone/>
                  <wp:docPr id="18" name="Obraz 18" descr="kolorowe tło z piórkiem w formie bazgrołó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 04-12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70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14:paraId="0A032725" w14:textId="6B01E196" w:rsidR="00AF300E" w:rsidRPr="00AF300E" w:rsidRDefault="00D455D4" w:rsidP="00AF300E">
            <w:pPr>
              <w:spacing w:after="100"/>
              <w:jc w:val="center"/>
            </w:pPr>
            <w:r>
              <w:rPr>
                <w:noProof/>
                <w:lang w:bidi="pl-PL"/>
              </w:rPr>
              <w:drawing>
                <wp:anchor distT="0" distB="0" distL="114300" distR="114300" simplePos="0" relativeHeight="251663360" behindDoc="0" locked="0" layoutInCell="1" allowOverlap="1" wp14:anchorId="6A0357C0" wp14:editId="3E66AD79">
                  <wp:simplePos x="0" y="0"/>
                  <wp:positionH relativeFrom="margin">
                    <wp:posOffset>4212767</wp:posOffset>
                  </wp:positionH>
                  <wp:positionV relativeFrom="margin">
                    <wp:posOffset>1722977</wp:posOffset>
                  </wp:positionV>
                  <wp:extent cx="2223770" cy="2949575"/>
                  <wp:effectExtent l="0" t="0" r="5080" b="3175"/>
                  <wp:wrapSquare wrapText="bothSides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az 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223770" cy="294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bidi="pl-PL"/>
              </w:rPr>
              <w:drawing>
                <wp:anchor distT="0" distB="0" distL="114300" distR="114300" simplePos="0" relativeHeight="251662336" behindDoc="0" locked="0" layoutInCell="1" allowOverlap="1" wp14:anchorId="4282AFF0" wp14:editId="47349629">
                  <wp:simplePos x="0" y="0"/>
                  <wp:positionH relativeFrom="margin">
                    <wp:posOffset>42530</wp:posOffset>
                  </wp:positionH>
                  <wp:positionV relativeFrom="margin">
                    <wp:posOffset>1828357</wp:posOffset>
                  </wp:positionV>
                  <wp:extent cx="3705225" cy="2647950"/>
                  <wp:effectExtent l="0" t="0" r="9525" b="0"/>
                  <wp:wrapSquare wrapText="bothSides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2647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E6D2B">
              <w:t xml:space="preserve">                                                                 </w:t>
            </w:r>
          </w:p>
        </w:tc>
      </w:tr>
    </w:tbl>
    <w:tbl>
      <w:tblPr>
        <w:tblpPr w:leftFromText="180" w:rightFromText="180" w:vertAnchor="text" w:tblpX="796" w:tblpY="803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470CA9" w14:paraId="502F115D" w14:textId="77777777" w:rsidTr="000E6D2B">
        <w:trPr>
          <w:trHeight w:val="2694"/>
        </w:trPr>
        <w:tc>
          <w:tcPr>
            <w:tcW w:w="10230" w:type="dxa"/>
          </w:tcPr>
          <w:p w14:paraId="5B4F0E0E" w14:textId="77777777" w:rsidR="00470CA9" w:rsidRPr="000E6D2B" w:rsidRDefault="000E6D2B" w:rsidP="000E6D2B">
            <w:pPr>
              <w:pStyle w:val="Nagwek3"/>
              <w:framePr w:hSpace="0" w:wrap="auto" w:vAnchor="margin" w:xAlign="left" w:yAlign="inline"/>
              <w:rPr>
                <w:color w:val="1F1F3A" w:themeColor="accent6" w:themeShade="80"/>
                <w:szCs w:val="40"/>
                <w:lang w:bidi="pl-PL"/>
              </w:rPr>
            </w:pPr>
            <w:r w:rsidRPr="000E6D2B">
              <w:rPr>
                <w:color w:val="1F1F3A" w:themeColor="accent6" w:themeShade="80"/>
                <w:szCs w:val="40"/>
                <w:lang w:bidi="pl-PL"/>
              </w:rPr>
              <w:t>Klasa 5-7 spotkania sobota godz. 11:00</w:t>
            </w:r>
          </w:p>
          <w:p w14:paraId="29DDE47B" w14:textId="77777777" w:rsidR="000E6D2B" w:rsidRDefault="000E6D2B" w:rsidP="000E6D2B">
            <w:pPr>
              <w:jc w:val="center"/>
              <w:rPr>
                <w:color w:val="1F1F3A" w:themeColor="accent6" w:themeShade="80"/>
                <w:sz w:val="40"/>
                <w:szCs w:val="40"/>
                <w:lang w:bidi="pl-PL"/>
              </w:rPr>
            </w:pPr>
            <w:r w:rsidRPr="000E6D2B">
              <w:rPr>
                <w:color w:val="1F1F3A" w:themeColor="accent6" w:themeShade="80"/>
                <w:sz w:val="40"/>
                <w:szCs w:val="40"/>
                <w:lang w:bidi="pl-PL"/>
              </w:rPr>
              <w:t>Klasa 8 i klasy szkoły ponadpodstawowej spotkani</w:t>
            </w:r>
            <w:r>
              <w:rPr>
                <w:color w:val="1F1F3A" w:themeColor="accent6" w:themeShade="80"/>
                <w:sz w:val="40"/>
                <w:szCs w:val="40"/>
                <w:lang w:bidi="pl-PL"/>
              </w:rPr>
              <w:t>a</w:t>
            </w:r>
            <w:r w:rsidRPr="000E6D2B">
              <w:rPr>
                <w:color w:val="1F1F3A" w:themeColor="accent6" w:themeShade="80"/>
                <w:sz w:val="40"/>
                <w:szCs w:val="40"/>
                <w:lang w:bidi="pl-PL"/>
              </w:rPr>
              <w:t xml:space="preserve"> niedziela godz. 11:30</w:t>
            </w:r>
          </w:p>
          <w:p w14:paraId="6D076809" w14:textId="70802CF9" w:rsidR="00D455D4" w:rsidRPr="000E6D2B" w:rsidRDefault="00D455D4" w:rsidP="000E6D2B">
            <w:pPr>
              <w:jc w:val="center"/>
              <w:rPr>
                <w:lang w:bidi="pl-PL"/>
              </w:rPr>
            </w:pPr>
            <w:r>
              <w:rPr>
                <w:noProof/>
                <w:color w:val="1F1F3A" w:themeColor="accent6" w:themeShade="80"/>
                <w:sz w:val="40"/>
                <w:szCs w:val="40"/>
                <w:lang w:bidi="pl-PL"/>
              </w:rPr>
              <w:drawing>
                <wp:inline distT="0" distB="0" distL="0" distR="0" wp14:anchorId="004A4E63" wp14:editId="4777F990">
                  <wp:extent cx="1383039" cy="1181617"/>
                  <wp:effectExtent l="0" t="0" r="7620" b="0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824" cy="1193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B9EC6F" w14:textId="23F3752B" w:rsidR="00024B92" w:rsidRPr="004008C9" w:rsidRDefault="000E6D2B" w:rsidP="005325F0">
      <w:pPr>
        <w:spacing w:before="0"/>
        <w:ind w:left="0"/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55BC3B5B" wp14:editId="718C8A7B">
            <wp:simplePos x="0" y="0"/>
            <wp:positionH relativeFrom="margin">
              <wp:posOffset>446405</wp:posOffset>
            </wp:positionH>
            <wp:positionV relativeFrom="margin">
              <wp:posOffset>27305</wp:posOffset>
            </wp:positionV>
            <wp:extent cx="1881505" cy="2795905"/>
            <wp:effectExtent l="0" t="0" r="4445" b="4445"/>
            <wp:wrapSquare wrapText="bothSides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81505" cy="2795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2DF01C0" wp14:editId="23E3D802">
                <wp:simplePos x="0" y="0"/>
                <wp:positionH relativeFrom="column">
                  <wp:posOffset>5445760</wp:posOffset>
                </wp:positionH>
                <wp:positionV relativeFrom="paragraph">
                  <wp:posOffset>2473960</wp:posOffset>
                </wp:positionV>
                <wp:extent cx="2111375" cy="635"/>
                <wp:effectExtent l="0" t="0" r="0" b="0"/>
                <wp:wrapSquare wrapText="bothSides"/>
                <wp:docPr id="8" name="Pole tekstow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13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66B6379" w14:textId="5E1FBAD6" w:rsidR="000E6D2B" w:rsidRPr="009830F8" w:rsidRDefault="000E6D2B" w:rsidP="000E6D2B">
                            <w:pPr>
                              <w:pStyle w:val="Legenda"/>
                              <w:jc w:val="center"/>
                              <w:rPr>
                                <w:noProof/>
                                <w:sz w:val="32"/>
                                <w:szCs w:val="26"/>
                                <w:lang w:bidi="pl-PL"/>
                              </w:rPr>
                            </w:pPr>
                            <w:r w:rsidRPr="000E6D2B">
                              <w:rPr>
                                <w:sz w:val="36"/>
                                <w:szCs w:val="36"/>
                              </w:rPr>
                              <w:t>ANIMATORZY</w:t>
                            </w:r>
                            <w:r>
                              <w:t xml:space="preserve"> </w:t>
                            </w:r>
                            <w:fldSimple w:instr=" SEQ ANIMATORZY \* ARABIC ">
                              <w:r w:rsidR="00D455D4">
                                <w:rPr>
                                  <w:noProof/>
                                </w:rPr>
                                <w:t>1</w:t>
                              </w:r>
                            </w:fldSimple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DF01C0" id="Pole tekstowe 8" o:spid="_x0000_s1027" type="#_x0000_t202" style="position:absolute;margin-left:428.8pt;margin-top:194.8pt;width:166.25pt;height:.0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" stroked="f">
                <v:textbox style="mso-fit-shape-to-text:t" inset="0,0,0,0">
                  <w:txbxContent>
                    <w:p w14:paraId="466B6379" w14:textId="5E1FBAD6" w:rsidR="000E6D2B" w:rsidRPr="009830F8" w:rsidRDefault="000E6D2B" w:rsidP="000E6D2B">
                      <w:pPr>
                        <w:pStyle w:val="Legenda"/>
                        <w:jc w:val="center"/>
                        <w:rPr>
                          <w:noProof/>
                          <w:sz w:val="32"/>
                          <w:szCs w:val="26"/>
                          <w:lang w:bidi="pl-PL"/>
                        </w:rPr>
                      </w:pPr>
                      <w:r w:rsidRPr="000E6D2B">
                        <w:rPr>
                          <w:sz w:val="36"/>
                          <w:szCs w:val="36"/>
                        </w:rPr>
                        <w:t>ANIMATORZY</w:t>
                      </w:r>
                      <w:r>
                        <w:t xml:space="preserve"> </w:t>
                      </w:r>
                      <w:fldSimple w:instr=" SEQ ANIMATORZY \* ARABIC ">
                        <w:r w:rsidR="00D455D4">
                          <w:rPr>
                            <w:noProof/>
                          </w:rPr>
                          <w:t>1</w:t>
                        </w:r>
                      </w:fldSimple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bidi="pl-PL"/>
        </w:rPr>
        <w:drawing>
          <wp:anchor distT="0" distB="0" distL="114300" distR="114300" simplePos="0" relativeHeight="251661312" behindDoc="0" locked="0" layoutInCell="1" allowOverlap="1" wp14:anchorId="7CBCD861" wp14:editId="4E37AD28">
            <wp:simplePos x="0" y="0"/>
            <wp:positionH relativeFrom="margin">
              <wp:align>right</wp:align>
            </wp:positionH>
            <wp:positionV relativeFrom="margin">
              <wp:posOffset>-229870</wp:posOffset>
            </wp:positionV>
            <wp:extent cx="2111375" cy="2646680"/>
            <wp:effectExtent l="0" t="0" r="3175" b="1270"/>
            <wp:wrapSquare wrapText="bothSides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11375" cy="2646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bidi="pl-PL"/>
        </w:rPr>
        <w:drawing>
          <wp:anchor distT="0" distB="0" distL="114300" distR="114300" simplePos="0" relativeHeight="251659264" behindDoc="0" locked="0" layoutInCell="1" allowOverlap="1" wp14:anchorId="4FC01010" wp14:editId="34D05A79">
            <wp:simplePos x="0" y="0"/>
            <wp:positionH relativeFrom="margin">
              <wp:align>center</wp:align>
            </wp:positionH>
            <wp:positionV relativeFrom="margin">
              <wp:posOffset>-114300</wp:posOffset>
            </wp:positionV>
            <wp:extent cx="2352675" cy="1943100"/>
            <wp:effectExtent l="76200" t="76200" r="85725" b="971550"/>
            <wp:wrapSquare wrapText="bothSides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194310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F93134">
        <w:rPr>
          <w:lang w:bidi="pl-PL"/>
        </w:rPr>
        <w:tab/>
      </w:r>
    </w:p>
    <w:sectPr w:rsidR="00024B92" w:rsidRPr="004008C9" w:rsidSect="00F93134">
      <w:headerReference w:type="default" r:id="rId14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71416E" w14:textId="77777777" w:rsidR="00B3299D" w:rsidRDefault="00B3299D">
      <w:pPr>
        <w:spacing w:before="0"/>
      </w:pPr>
      <w:r>
        <w:separator/>
      </w:r>
    </w:p>
  </w:endnote>
  <w:endnote w:type="continuationSeparator" w:id="0">
    <w:p w14:paraId="3B8E88D6" w14:textId="77777777" w:rsidR="00B3299D" w:rsidRDefault="00B3299D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Times New Roman">
    <w:altName w:val="Courier New"/>
    <w:panose1 w:val="02020603050405020304"/>
    <w:charset w:val="EE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94C899" w14:textId="77777777" w:rsidR="00B3299D" w:rsidRDefault="00B3299D">
      <w:pPr>
        <w:spacing w:before="0"/>
      </w:pPr>
      <w:r>
        <w:separator/>
      </w:r>
    </w:p>
  </w:footnote>
  <w:footnote w:type="continuationSeparator" w:id="0">
    <w:p w14:paraId="699AEE58" w14:textId="77777777" w:rsidR="00B3299D" w:rsidRDefault="00B3299D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C22FFF" w14:textId="77777777" w:rsidR="004008C9" w:rsidRDefault="004008C9" w:rsidP="004008C9">
    <w:pPr>
      <w:pStyle w:val="Nagwek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6D2B"/>
    <w:rsid w:val="00024B92"/>
    <w:rsid w:val="0003383B"/>
    <w:rsid w:val="000E6D2B"/>
    <w:rsid w:val="00136B76"/>
    <w:rsid w:val="002D3176"/>
    <w:rsid w:val="003B2720"/>
    <w:rsid w:val="003E6DF0"/>
    <w:rsid w:val="004008C9"/>
    <w:rsid w:val="004650EC"/>
    <w:rsid w:val="00470CA9"/>
    <w:rsid w:val="005325F0"/>
    <w:rsid w:val="00673C5F"/>
    <w:rsid w:val="006B609A"/>
    <w:rsid w:val="00715CEC"/>
    <w:rsid w:val="00723AA3"/>
    <w:rsid w:val="00A51113"/>
    <w:rsid w:val="00A74265"/>
    <w:rsid w:val="00AF300E"/>
    <w:rsid w:val="00B3299D"/>
    <w:rsid w:val="00CA580F"/>
    <w:rsid w:val="00D455D4"/>
    <w:rsid w:val="00D85786"/>
    <w:rsid w:val="00DF54E8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08DCDCE"/>
  <w15:chartTrackingRefBased/>
  <w15:docId w15:val="{2ED1D703-7F51-457C-87DA-03551E78B8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pl-PL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Nagwek1">
    <w:name w:val="heading 1"/>
    <w:basedOn w:val="Normalny"/>
    <w:next w:val="Normalny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Nagwek2">
    <w:name w:val="heading 2"/>
    <w:basedOn w:val="Normalny"/>
    <w:next w:val="Normalny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Nagwek3">
    <w:name w:val="heading 3"/>
    <w:basedOn w:val="Normalny"/>
    <w:next w:val="Normalny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kstzastpczy">
    <w:name w:val="Placeholder Text"/>
    <w:basedOn w:val="Domylnaczcionkaakapitu"/>
    <w:uiPriority w:val="99"/>
    <w:semiHidden/>
    <w:rPr>
      <w:color w:val="808080"/>
    </w:rPr>
  </w:style>
  <w:style w:type="character" w:styleId="Wyrnieniedelikatne">
    <w:name w:val="Subtle Emphasis"/>
    <w:basedOn w:val="Domylnaczcionkaakapitu"/>
    <w:uiPriority w:val="19"/>
    <w:semiHidden/>
    <w:unhideWhenUsed/>
    <w:qFormat/>
    <w:rPr>
      <w:i/>
      <w:iCs/>
      <w:color w:val="A1810D" w:themeColor="accent1" w:themeShade="80"/>
    </w:rPr>
  </w:style>
  <w:style w:type="paragraph" w:styleId="Nagwek">
    <w:name w:val="header"/>
    <w:basedOn w:val="Normalny"/>
    <w:link w:val="NagwekZnak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NagwekZnak">
    <w:name w:val="Nagłówek Znak"/>
    <w:basedOn w:val="Domylnaczcionkaakapitu"/>
    <w:link w:val="Nagwek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Stopka">
    <w:name w:val="footer"/>
    <w:basedOn w:val="Normalny"/>
    <w:link w:val="StopkaZnak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StopkaZnak">
    <w:name w:val="Stopka Znak"/>
    <w:basedOn w:val="Domylnaczcionkaakapitu"/>
    <w:link w:val="Stopka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Legenda">
    <w:name w:val="caption"/>
    <w:basedOn w:val="Normalny"/>
    <w:next w:val="Normalny"/>
    <w:uiPriority w:val="35"/>
    <w:unhideWhenUsed/>
    <w:qFormat/>
    <w:rsid w:val="000E6D2B"/>
    <w:pPr>
      <w:spacing w:before="0" w:after="200"/>
    </w:pPr>
    <w:rPr>
      <w:i/>
      <w:iCs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Fujitsu\AppData\Local\Microsoft\Office\16.0\DTS\pl-PL%7bAA3FF4A6-9CF3-4AB0-A7EA-8D5E5F5DCBB1%7d\%7bC55BF5FC-2209-404F-B897-8930AF548CEA%7dtf03978815_win32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0CAF19-6A81-443F-BE35-82797027FD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{C55BF5FC-2209-404F-B897-8930AF548CEA}tf03978815_win32</Template>
  <TotalTime>1</TotalTime>
  <Pages>1</Pages>
  <Words>34</Words>
  <Characters>209</Characters>
  <Application>Microsoft Office Word</Application>
  <DocSecurity>0</DocSecurity>
  <Lines>1</Lines>
  <Paragraphs>1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Użytkownik systemu Windows</dc:creator>
  <cp:lastModifiedBy>Paweł Kościuk</cp:lastModifiedBy>
  <cp:revision>2</cp:revision>
  <cp:lastPrinted>2021-10-10T08:02:00Z</cp:lastPrinted>
  <dcterms:created xsi:type="dcterms:W3CDTF">2021-10-10T17:36:00Z</dcterms:created>
  <dcterms:modified xsi:type="dcterms:W3CDTF">2021-10-10T17:36:00Z</dcterms:modified>
</cp:coreProperties>
</file>